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left="0" w:leftChars="0" w:firstLine="0" w:firstLineChars="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年度江苏省智慧广电示范项目名单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2616" w:firstLineChars="600"/>
        <w:jc w:val="left"/>
        <w:textAlignment w:val="auto"/>
        <w:rPr>
          <w:rFonts w:hint="default" w:ascii="Times New Roman" w:hAnsi="Times New Roman" w:eastAsia="方正仿宋_GBK" w:cs="Times New Roman"/>
          <w:sz w:val="44"/>
          <w:szCs w:val="44"/>
        </w:rPr>
      </w:pP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1.“自在溧阳”超高清融合服务平台</w:t>
      </w: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2.平安城市文明句容智慧安防云平台项目</w:t>
      </w: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3.江苏省人社一体化信息平台安全体系建设</w:t>
      </w: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4.数字市场监督管理信息体系项目</w:t>
      </w: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5.智慧广电垃圾分类平台系统</w:t>
      </w: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6.“有事好商量”电视平台建设</w:t>
      </w: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7.昆山小区智能化管理系统</w:t>
      </w: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8.广电智能感知网建设</w:t>
      </w:r>
      <w:bookmarkStart w:id="0" w:name="_GoBack"/>
      <w:bookmarkEnd w:id="0"/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9.智慧姑苏城市运行管理平台</w:t>
      </w: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10.张家港智慧工地监管平台</w:t>
      </w: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11.江阴智慧家园</w:t>
      </w: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12.丹阳市云阳街道“1+4+N”基层服务与治理一体化平台</w:t>
      </w:r>
    </w:p>
    <w:p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430" w:leftChars="0" w:hanging="10" w:firstLineChars="0"/>
        <w:jc w:val="left"/>
        <w:textAlignment w:val="auto"/>
        <w:rPr>
          <w:rFonts w:hint="eastAsia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  <w:lang w:val="en-US" w:eastAsia="zh-CN"/>
        </w:rPr>
        <w:t>13.宜兴市综合视频联网共享应用平台</w:t>
      </w:r>
    </w:p>
    <w:sectPr>
      <w:footerReference r:id="rId4" w:type="default"/>
      <w:headerReference r:id="rId3" w:type="even"/>
      <w:footerReference r:id="rId5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ind w:left="320" w:leftChars="100" w:right="320" w:rightChars="100" w:firstLine="0"/>
      <w:jc w:val="right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―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20" w:leftChars="100" w:right="320" w:rightChars="100" w:firstLine="0"/>
      <w:jc w:val="both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―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93875"/>
    <w:rsid w:val="0000312C"/>
    <w:rsid w:val="00041088"/>
    <w:rsid w:val="00043560"/>
    <w:rsid w:val="00054703"/>
    <w:rsid w:val="00086985"/>
    <w:rsid w:val="000A119A"/>
    <w:rsid w:val="000B6718"/>
    <w:rsid w:val="000E7765"/>
    <w:rsid w:val="001212F3"/>
    <w:rsid w:val="00132461"/>
    <w:rsid w:val="00135B59"/>
    <w:rsid w:val="00144475"/>
    <w:rsid w:val="00176BFC"/>
    <w:rsid w:val="001C59D6"/>
    <w:rsid w:val="001D3AE4"/>
    <w:rsid w:val="00246FE7"/>
    <w:rsid w:val="00251462"/>
    <w:rsid w:val="00275CFE"/>
    <w:rsid w:val="002A1A4D"/>
    <w:rsid w:val="0030058F"/>
    <w:rsid w:val="00305F00"/>
    <w:rsid w:val="00310468"/>
    <w:rsid w:val="003231AB"/>
    <w:rsid w:val="00330E46"/>
    <w:rsid w:val="003539B9"/>
    <w:rsid w:val="00372413"/>
    <w:rsid w:val="003C3401"/>
    <w:rsid w:val="00415BF8"/>
    <w:rsid w:val="00423CD0"/>
    <w:rsid w:val="00450943"/>
    <w:rsid w:val="004D276E"/>
    <w:rsid w:val="004E6566"/>
    <w:rsid w:val="005147A5"/>
    <w:rsid w:val="005C2B1B"/>
    <w:rsid w:val="005D19D5"/>
    <w:rsid w:val="00626482"/>
    <w:rsid w:val="00664A11"/>
    <w:rsid w:val="006754DF"/>
    <w:rsid w:val="006A08E0"/>
    <w:rsid w:val="006C679D"/>
    <w:rsid w:val="006D18F7"/>
    <w:rsid w:val="006D6590"/>
    <w:rsid w:val="006E7BC0"/>
    <w:rsid w:val="006F2455"/>
    <w:rsid w:val="007668AB"/>
    <w:rsid w:val="007E49BA"/>
    <w:rsid w:val="007F4609"/>
    <w:rsid w:val="008177D7"/>
    <w:rsid w:val="0082454F"/>
    <w:rsid w:val="008905BC"/>
    <w:rsid w:val="008D4316"/>
    <w:rsid w:val="008E09BB"/>
    <w:rsid w:val="008E3B75"/>
    <w:rsid w:val="00997325"/>
    <w:rsid w:val="009B2A49"/>
    <w:rsid w:val="00AB5415"/>
    <w:rsid w:val="00AC7682"/>
    <w:rsid w:val="00B240C8"/>
    <w:rsid w:val="00BC1CA5"/>
    <w:rsid w:val="00BD5ACC"/>
    <w:rsid w:val="00BD69AE"/>
    <w:rsid w:val="00BE7127"/>
    <w:rsid w:val="00C20664"/>
    <w:rsid w:val="00C413A4"/>
    <w:rsid w:val="00C479CF"/>
    <w:rsid w:val="00CD5EE5"/>
    <w:rsid w:val="00CE6747"/>
    <w:rsid w:val="00D04784"/>
    <w:rsid w:val="00D60F97"/>
    <w:rsid w:val="00D658F8"/>
    <w:rsid w:val="00D92240"/>
    <w:rsid w:val="00D96821"/>
    <w:rsid w:val="00DC1892"/>
    <w:rsid w:val="00E51BB2"/>
    <w:rsid w:val="00E56B58"/>
    <w:rsid w:val="00E57C44"/>
    <w:rsid w:val="00E745C4"/>
    <w:rsid w:val="00E77CCC"/>
    <w:rsid w:val="00EC1CC9"/>
    <w:rsid w:val="00EF53AC"/>
    <w:rsid w:val="00F55D7F"/>
    <w:rsid w:val="00F82139"/>
    <w:rsid w:val="00FB36BE"/>
    <w:rsid w:val="00FD2B04"/>
    <w:rsid w:val="00FE6161"/>
    <w:rsid w:val="00FE7C82"/>
    <w:rsid w:val="67793875"/>
    <w:rsid w:val="68F6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1">
    <w:name w:val="主题词"/>
    <w:basedOn w:val="1"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2">
    <w:name w:val="抄送栏"/>
    <w:basedOn w:val="1"/>
    <w:qFormat/>
    <w:uiPriority w:val="0"/>
    <w:pPr>
      <w:spacing w:line="454" w:lineRule="atLeast"/>
      <w:ind w:left="1310" w:right="357" w:hanging="953"/>
    </w:pPr>
  </w:style>
  <w:style w:type="paragraph" w:customStyle="1" w:styleId="13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4">
    <w:name w:val="标题3"/>
    <w:basedOn w:val="1"/>
    <w:next w:val="1"/>
    <w:qFormat/>
    <w:uiPriority w:val="0"/>
    <w:rPr>
      <w:rFonts w:eastAsia="方正黑体_GBK"/>
    </w:rPr>
  </w:style>
  <w:style w:type="paragraph" w:customStyle="1" w:styleId="15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6">
    <w:name w:val="反线"/>
    <w:basedOn w:val="1"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7">
    <w:name w:val="份数"/>
    <w:basedOn w:val="1"/>
    <w:qFormat/>
    <w:uiPriority w:val="0"/>
    <w:pPr>
      <w:spacing w:line="400" w:lineRule="atLeast"/>
      <w:ind w:firstLine="0"/>
      <w:jc w:val="right"/>
    </w:pPr>
  </w:style>
  <w:style w:type="paragraph" w:customStyle="1" w:styleId="18">
    <w:name w:val="附件栏"/>
    <w:basedOn w:val="1"/>
    <w:qFormat/>
    <w:uiPriority w:val="0"/>
  </w:style>
  <w:style w:type="paragraph" w:customStyle="1" w:styleId="19">
    <w:name w:val="文头"/>
    <w:basedOn w:val="1"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0">
    <w:name w:val="紧急程度"/>
    <w:basedOn w:val="1"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1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2">
    <w:name w:val="线型"/>
    <w:basedOn w:val="12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3">
    <w:name w:val="印数"/>
    <w:basedOn w:val="15"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4">
    <w:name w:val="样式 主题词 + 段后: 8.85 磅 行距: 固定值 26 磅"/>
    <w:basedOn w:val="11"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paragraph" w:styleId="25">
    <w:name w:val="List Paragraph"/>
    <w:basedOn w:val="1"/>
    <w:unhideWhenUsed/>
    <w:qFormat/>
    <w:uiPriority w:val="99"/>
    <w:pPr>
      <w:autoSpaceDE w:val="0"/>
      <w:autoSpaceDN w:val="0"/>
      <w:snapToGrid w:val="0"/>
      <w:spacing w:line="590" w:lineRule="atLeast"/>
      <w:ind w:firstLine="420" w:firstLineChars="200"/>
    </w:pPr>
    <w:rPr>
      <w:rFonts w:ascii="Times New Roman" w:hAnsi="Times New Roman" w:eastAsia="方正仿宋_GBK" w:cs="Times New Roman"/>
      <w:snapToGrid w:val="0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ylin\&#26700;&#38754;\&#27169;&#26495;\&#24120;&#29992;\&#32852;&#21512;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联合1.dotx</Template>
  <Pages>3</Pages>
  <Words>110</Words>
  <Characters>121</Characters>
  <Lines>2</Lines>
  <Paragraphs>1</Paragraphs>
  <TotalTime>8</TotalTime>
  <ScaleCrop>false</ScaleCrop>
  <LinksUpToDate>false</LinksUpToDate>
  <CharactersWithSpaces>140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2021-07-30T09:59:00Z</dcterms:created>
  <dc:creator>kylin</dc:creator>
  <cp:lastModifiedBy>仇乐</cp:lastModifiedBy>
  <dcterms:modified xsi:type="dcterms:W3CDTF">2021-07-30T04:01:06Z</dcterms:modified>
  <dc:title>苏政发上行文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