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>
      <w:pPr>
        <w:rPr>
          <w:rFonts w:ascii="黑体" w:hAnsi="黑体" w:eastAsia="黑体"/>
          <w:sz w:val="32"/>
          <w:szCs w:val="32"/>
        </w:rPr>
      </w:pPr>
    </w:p>
    <w:p>
      <w:pPr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  <w:t>2021年第二季度江苏省广播电视</w:t>
      </w:r>
    </w:p>
    <w:p>
      <w:pPr>
        <w:ind w:left="0" w:leftChars="0" w:firstLine="0" w:firstLineChars="0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  <w:t>创新创优节目</w:t>
      </w:r>
    </w:p>
    <w:bookmarkEnd w:id="0"/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>
      <w:pPr>
        <w:ind w:left="0" w:leftChars="0" w:firstLine="0" w:firstLineChars="0"/>
        <w:rPr>
          <w:rFonts w:hint="default" w:ascii="Times New Roman" w:hAnsi="Times New Roman" w:eastAsia="方正黑体_GBK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sz w:val="32"/>
          <w:szCs w:val="32"/>
        </w:rPr>
        <w:t>广播节目（5个）</w:t>
      </w:r>
    </w:p>
    <w:p>
      <w:pPr>
        <w:ind w:left="3200" w:hanging="3160" w:hangingChars="10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江苏省广播电视总台     《红色诗词里的党史故事》</w:t>
      </w:r>
    </w:p>
    <w:p>
      <w:pPr>
        <w:ind w:left="3520" w:hanging="3476" w:hangingChars="11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无锡市广播电视台       《10909——深海的呼唤》</w:t>
      </w:r>
    </w:p>
    <w:p>
      <w:pPr>
        <w:ind w:left="0" w:leftChars="0" w:firstLine="0" w:firstLineChars="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常州市广播电视台       《劳模领读会》</w:t>
      </w:r>
    </w:p>
    <w:p>
      <w:pPr>
        <w:ind w:left="3200" w:hanging="3160" w:hangingChars="10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江阴市融媒体中心       《“东进”风云》</w:t>
      </w:r>
    </w:p>
    <w:p>
      <w:pPr>
        <w:ind w:left="3200" w:hanging="3160" w:hangingChars="10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南通市通州区融媒体中心 《乡村国是》</w:t>
      </w:r>
    </w:p>
    <w:p>
      <w:pPr>
        <w:ind w:left="0" w:leftChars="0" w:firstLine="0" w:firstLineChars="0"/>
        <w:rPr>
          <w:rFonts w:hint="default" w:ascii="Times New Roman" w:hAnsi="Times New Roman" w:eastAsia="方正黑体_GBK" w:cs="Times New Roman"/>
          <w:b w:val="0"/>
          <w:bCs/>
          <w:sz w:val="32"/>
          <w:szCs w:val="32"/>
        </w:rPr>
      </w:pPr>
    </w:p>
    <w:p>
      <w:pPr>
        <w:ind w:left="0" w:leftChars="0" w:firstLine="0" w:firstLineChars="0"/>
        <w:rPr>
          <w:rFonts w:hint="default" w:ascii="Times New Roman" w:hAnsi="Times New Roman" w:eastAsia="方正黑体_GBK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/>
          <w:sz w:val="32"/>
          <w:szCs w:val="32"/>
        </w:rPr>
        <w:t>电视节目（5个）</w:t>
      </w:r>
    </w:p>
    <w:p>
      <w:pPr>
        <w:ind w:left="0" w:leftChars="0" w:firstLine="0" w:firstLineChars="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江苏省广播电视总台     《致敬百年风华》</w:t>
      </w:r>
    </w:p>
    <w:p>
      <w:pPr>
        <w:ind w:left="0" w:leftChars="0" w:firstLine="0" w:firstLineChars="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江苏省广播电视总台     《闪闪发光的你》</w:t>
      </w:r>
    </w:p>
    <w:p>
      <w:pPr>
        <w:ind w:left="0" w:leftChars="0" w:firstLine="0" w:firstLineChars="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南京市广播电视台       《初心永恒》</w:t>
      </w:r>
    </w:p>
    <w:p>
      <w:pPr>
        <w:ind w:left="0" w:leftChars="0" w:firstLine="0" w:firstLineChars="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南京市广播电视台       《思想的力量》（第三季）</w:t>
      </w:r>
    </w:p>
    <w:p>
      <w:pPr>
        <w:ind w:left="0" w:leftChars="0" w:firstLine="0" w:firstLineChars="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如东县融媒体中心       《小陆说·党史》</w:t>
      </w:r>
    </w:p>
    <w:p>
      <w:pPr>
        <w:ind w:left="0" w:leftChars="0" w:firstLine="0" w:firstLineChars="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23"/>
        <w:snapToGrid w:val="0"/>
        <w:spacing w:line="100" w:lineRule="atLeast"/>
        <w:ind w:left="-57" w:right="-57"/>
        <w:rPr>
          <w:b/>
        </w:rPr>
      </w:pPr>
      <w:r>
        <w:rPr>
          <w:rFonts w:hint="eastAsia"/>
          <w:b/>
        </w:rPr>
        <w:object>
          <v:shape id="_x0000_i1026" o:spt="75" type="#_x0000_t75" style="height:1.5pt;width:442.5pt;" o:ole="t" fillcolor="#FFFFFF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f"/>
            <w10:wrap type="none"/>
            <w10:anchorlock/>
          </v:shape>
          <o:OLEObject Type="Embed" ProgID="MSDraw" ShapeID="_x0000_i1026" DrawAspect="Content" ObjectID="_1468075725" r:id="rId6">
            <o:LockedField>false</o:LockedField>
          </o:OLEObject>
        </w:object>
      </w:r>
    </w:p>
    <w:sectPr>
      <w:footerReference r:id="rId3" w:type="default"/>
      <w:footerReference r:id="rId4" w:type="even"/>
      <w:pgSz w:w="11906" w:h="16838"/>
      <w:pgMar w:top="1814" w:right="1531" w:bottom="1985" w:left="1531" w:header="720" w:footer="1474" w:gutter="0"/>
      <w:paperSrc w:first="15" w:other="15"/>
      <w:cols w:space="720" w:num="1"/>
      <w:docGrid w:type="linesAndChars" w:linePitch="590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汉鼎简大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170" w:right="170" w:firstLine="0"/>
      <w:jc w:val="right"/>
      <w:rPr>
        <w:rStyle w:val="10"/>
        <w:sz w:val="28"/>
        <w:szCs w:val="28"/>
      </w:rPr>
    </w:pPr>
    <w:r>
      <w:rPr>
        <w:rStyle w:val="10"/>
        <w:rFonts w:hint="eastAsia"/>
        <w:sz w:val="28"/>
        <w:szCs w:val="28"/>
      </w:rPr>
      <w:t xml:space="preserve">― </w:t>
    </w:r>
    <w:r>
      <w:rPr>
        <w:rStyle w:val="10"/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 PAGE </w:instrText>
    </w:r>
    <w:r>
      <w:rPr>
        <w:rStyle w:val="10"/>
        <w:sz w:val="28"/>
        <w:szCs w:val="28"/>
      </w:rPr>
      <w:fldChar w:fldCharType="separate"/>
    </w:r>
    <w:r>
      <w:rPr>
        <w:rStyle w:val="10"/>
        <w:sz w:val="28"/>
        <w:szCs w:val="28"/>
      </w:rPr>
      <w:t>1</w:t>
    </w:r>
    <w:r>
      <w:rPr>
        <w:rStyle w:val="10"/>
        <w:sz w:val="28"/>
        <w:szCs w:val="28"/>
      </w:rPr>
      <w:fldChar w:fldCharType="end"/>
    </w:r>
    <w:r>
      <w:rPr>
        <w:rStyle w:val="10"/>
        <w:rFonts w:hint="eastAsia"/>
        <w:sz w:val="28"/>
        <w:szCs w:val="28"/>
      </w:rPr>
      <w:t xml:space="preserve"> ―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170" w:right="170" w:firstLine="0"/>
    </w:pPr>
    <w:r>
      <w:rPr>
        <w:rStyle w:val="10"/>
        <w:rFonts w:hint="eastAsia"/>
        <w:sz w:val="28"/>
        <w:szCs w:val="28"/>
      </w:rPr>
      <w:t xml:space="preserve">― </w:t>
    </w:r>
    <w:r>
      <w:rPr>
        <w:rStyle w:val="10"/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PAGE   \* MERGEFORMAT</w:instrText>
    </w:r>
    <w:r>
      <w:rPr>
        <w:rStyle w:val="10"/>
        <w:sz w:val="28"/>
        <w:szCs w:val="28"/>
      </w:rPr>
      <w:fldChar w:fldCharType="separate"/>
    </w:r>
    <w:r>
      <w:rPr>
        <w:rStyle w:val="10"/>
        <w:sz w:val="28"/>
        <w:szCs w:val="28"/>
      </w:rPr>
      <w:t>2</w:t>
    </w:r>
    <w:r>
      <w:rPr>
        <w:rStyle w:val="10"/>
        <w:sz w:val="28"/>
        <w:szCs w:val="28"/>
      </w:rPr>
      <w:fldChar w:fldCharType="end"/>
    </w:r>
    <w:r>
      <w:rPr>
        <w:rStyle w:val="10"/>
        <w:rFonts w:hint="eastAsia"/>
        <w:sz w:val="28"/>
        <w:szCs w:val="28"/>
      </w:rPr>
      <w:t xml:space="preserve"> ―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0"/>
  <w:evenAndOddHeaders w:val="1"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BF1FE7"/>
    <w:rsid w:val="00011B29"/>
    <w:rsid w:val="00016F42"/>
    <w:rsid w:val="00043560"/>
    <w:rsid w:val="0004771A"/>
    <w:rsid w:val="00071010"/>
    <w:rsid w:val="00082D83"/>
    <w:rsid w:val="000A119A"/>
    <w:rsid w:val="001212F3"/>
    <w:rsid w:val="00195BFC"/>
    <w:rsid w:val="0019661B"/>
    <w:rsid w:val="001B0331"/>
    <w:rsid w:val="001C3D0D"/>
    <w:rsid w:val="0025116B"/>
    <w:rsid w:val="002538FD"/>
    <w:rsid w:val="002C208E"/>
    <w:rsid w:val="002E18B2"/>
    <w:rsid w:val="003231AB"/>
    <w:rsid w:val="0037051D"/>
    <w:rsid w:val="003E223A"/>
    <w:rsid w:val="00415BF8"/>
    <w:rsid w:val="00426549"/>
    <w:rsid w:val="00450943"/>
    <w:rsid w:val="00462232"/>
    <w:rsid w:val="0046684C"/>
    <w:rsid w:val="00471F89"/>
    <w:rsid w:val="00483F51"/>
    <w:rsid w:val="00535D46"/>
    <w:rsid w:val="00563F33"/>
    <w:rsid w:val="005C2B1B"/>
    <w:rsid w:val="005D19D5"/>
    <w:rsid w:val="00640541"/>
    <w:rsid w:val="006525EC"/>
    <w:rsid w:val="00670113"/>
    <w:rsid w:val="006754DF"/>
    <w:rsid w:val="00693ACA"/>
    <w:rsid w:val="006B5B4F"/>
    <w:rsid w:val="006D6590"/>
    <w:rsid w:val="006E7C70"/>
    <w:rsid w:val="0071654E"/>
    <w:rsid w:val="007233C9"/>
    <w:rsid w:val="00727CA4"/>
    <w:rsid w:val="00770166"/>
    <w:rsid w:val="007745EE"/>
    <w:rsid w:val="007B0DD0"/>
    <w:rsid w:val="007E49BA"/>
    <w:rsid w:val="007F4609"/>
    <w:rsid w:val="00800328"/>
    <w:rsid w:val="008177D7"/>
    <w:rsid w:val="008307D0"/>
    <w:rsid w:val="008A6505"/>
    <w:rsid w:val="008E09BB"/>
    <w:rsid w:val="008F7AC3"/>
    <w:rsid w:val="00913C0A"/>
    <w:rsid w:val="009551BD"/>
    <w:rsid w:val="0096698D"/>
    <w:rsid w:val="0098254F"/>
    <w:rsid w:val="009B2A49"/>
    <w:rsid w:val="00A053ED"/>
    <w:rsid w:val="00A1786A"/>
    <w:rsid w:val="00A5106A"/>
    <w:rsid w:val="00A80267"/>
    <w:rsid w:val="00AE1584"/>
    <w:rsid w:val="00AF5B7D"/>
    <w:rsid w:val="00B1715D"/>
    <w:rsid w:val="00B3032E"/>
    <w:rsid w:val="00B3539A"/>
    <w:rsid w:val="00B427AC"/>
    <w:rsid w:val="00B77F4C"/>
    <w:rsid w:val="00BC2460"/>
    <w:rsid w:val="00BD28F8"/>
    <w:rsid w:val="00BD7008"/>
    <w:rsid w:val="00BF0C87"/>
    <w:rsid w:val="00C52E51"/>
    <w:rsid w:val="00CA3A3C"/>
    <w:rsid w:val="00CA7899"/>
    <w:rsid w:val="00D233F9"/>
    <w:rsid w:val="00D60F97"/>
    <w:rsid w:val="00D6317A"/>
    <w:rsid w:val="00D663AB"/>
    <w:rsid w:val="00D92240"/>
    <w:rsid w:val="00DC2E26"/>
    <w:rsid w:val="00DC36DA"/>
    <w:rsid w:val="00E0050C"/>
    <w:rsid w:val="00E450C2"/>
    <w:rsid w:val="00E51BB2"/>
    <w:rsid w:val="00E873D4"/>
    <w:rsid w:val="00ED0C63"/>
    <w:rsid w:val="00EE4D9C"/>
    <w:rsid w:val="00EE7FDE"/>
    <w:rsid w:val="00F07255"/>
    <w:rsid w:val="00F41916"/>
    <w:rsid w:val="00F43E95"/>
    <w:rsid w:val="00F75F92"/>
    <w:rsid w:val="00FC205D"/>
    <w:rsid w:val="00FD2B04"/>
    <w:rsid w:val="00FE1A2F"/>
    <w:rsid w:val="0D561050"/>
    <w:rsid w:val="73BF1FE7"/>
    <w:rsid w:val="EDE7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4">
    <w:name w:val="Balloon Text"/>
    <w:basedOn w:val="1"/>
    <w:link w:val="27"/>
    <w:qFormat/>
    <w:uiPriority w:val="0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26"/>
    <w:qFormat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paragraph" w:customStyle="1" w:styleId="11">
    <w:name w:val="标题1"/>
    <w:basedOn w:val="1"/>
    <w:next w:val="1"/>
    <w:qFormat/>
    <w:uiPriority w:val="0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12">
    <w:name w:val="主题词"/>
    <w:basedOn w:val="1"/>
    <w:qFormat/>
    <w:uiPriority w:val="0"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13">
    <w:name w:val="抄送栏"/>
    <w:basedOn w:val="1"/>
    <w:qFormat/>
    <w:uiPriority w:val="0"/>
    <w:pPr>
      <w:spacing w:line="454" w:lineRule="atLeast"/>
      <w:ind w:left="1310" w:right="357" w:hanging="953"/>
    </w:pPr>
  </w:style>
  <w:style w:type="paragraph" w:customStyle="1" w:styleId="14">
    <w:name w:val="标题2"/>
    <w:basedOn w:val="1"/>
    <w:next w:val="1"/>
    <w:qFormat/>
    <w:uiPriority w:val="0"/>
    <w:pPr>
      <w:ind w:firstLine="0"/>
      <w:jc w:val="center"/>
    </w:pPr>
    <w:rPr>
      <w:rFonts w:eastAsia="方正楷体_GBK"/>
    </w:rPr>
  </w:style>
  <w:style w:type="paragraph" w:customStyle="1" w:styleId="15">
    <w:name w:val="标题3"/>
    <w:basedOn w:val="1"/>
    <w:next w:val="1"/>
    <w:qFormat/>
    <w:uiPriority w:val="0"/>
    <w:rPr>
      <w:rFonts w:eastAsia="方正黑体_GBK"/>
    </w:rPr>
  </w:style>
  <w:style w:type="paragraph" w:customStyle="1" w:styleId="16">
    <w:name w:val="印发栏"/>
    <w:basedOn w:val="1"/>
    <w:qFormat/>
    <w:uiPriority w:val="0"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17">
    <w:name w:val="反线"/>
    <w:basedOn w:val="1"/>
    <w:qFormat/>
    <w:uiPriority w:val="0"/>
    <w:pPr>
      <w:spacing w:line="120" w:lineRule="atLeast"/>
      <w:ind w:left="-57" w:right="-57" w:firstLine="0"/>
    </w:pPr>
    <w:rPr>
      <w:b/>
    </w:rPr>
  </w:style>
  <w:style w:type="paragraph" w:customStyle="1" w:styleId="18">
    <w:name w:val="份数"/>
    <w:basedOn w:val="1"/>
    <w:qFormat/>
    <w:uiPriority w:val="0"/>
    <w:pPr>
      <w:spacing w:line="400" w:lineRule="atLeast"/>
      <w:ind w:firstLine="0"/>
      <w:jc w:val="right"/>
    </w:pPr>
  </w:style>
  <w:style w:type="paragraph" w:customStyle="1" w:styleId="19">
    <w:name w:val="附件栏"/>
    <w:basedOn w:val="1"/>
    <w:qFormat/>
    <w:uiPriority w:val="0"/>
  </w:style>
  <w:style w:type="paragraph" w:customStyle="1" w:styleId="20">
    <w:name w:val="文头"/>
    <w:basedOn w:val="1"/>
    <w:qFormat/>
    <w:uiPriority w:val="0"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21">
    <w:name w:val="紧急程度"/>
    <w:basedOn w:val="1"/>
    <w:qFormat/>
    <w:uiPriority w:val="0"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customStyle="1" w:styleId="22">
    <w:name w:val="红线"/>
    <w:basedOn w:val="2"/>
    <w:qFormat/>
    <w:uiPriority w:val="0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3">
    <w:name w:val="线型"/>
    <w:basedOn w:val="13"/>
    <w:qFormat/>
    <w:uiPriority w:val="0"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24">
    <w:name w:val="印数"/>
    <w:basedOn w:val="16"/>
    <w:qFormat/>
    <w:uiPriority w:val="0"/>
    <w:pPr>
      <w:tabs>
        <w:tab w:val="right" w:pos="8465"/>
        <w:tab w:val="clear" w:pos="8505"/>
      </w:tabs>
      <w:adjustRightInd w:val="0"/>
      <w:spacing w:line="400" w:lineRule="atLeast"/>
      <w:ind w:left="0" w:right="0"/>
      <w:jc w:val="right"/>
    </w:pPr>
  </w:style>
  <w:style w:type="paragraph" w:customStyle="1" w:styleId="25">
    <w:name w:val="样式 主题词 + 段后: 8.85 磅 行距: 固定值 26 磅"/>
    <w:basedOn w:val="12"/>
    <w:qFormat/>
    <w:uiPriority w:val="0"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  <w:style w:type="character" w:customStyle="1" w:styleId="26">
    <w:name w:val="页脚 Char"/>
    <w:link w:val="5"/>
    <w:qFormat/>
    <w:uiPriority w:val="99"/>
    <w:rPr>
      <w:rFonts w:eastAsia="方正仿宋_GBK"/>
      <w:snapToGrid w:val="0"/>
      <w:sz w:val="18"/>
    </w:rPr>
  </w:style>
  <w:style w:type="character" w:customStyle="1" w:styleId="27">
    <w:name w:val="批注框文本 Char"/>
    <w:basedOn w:val="9"/>
    <w:link w:val="4"/>
    <w:qFormat/>
    <w:uiPriority w:val="0"/>
    <w:rPr>
      <w:rFonts w:eastAsia="方正仿宋_GBK"/>
      <w:snapToGrid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kylin\&#26700;&#38754;\&#27169;&#26495;\&#24120;&#29992;\2021&#33487;&#24191;&#30005;&#21457;&#19978;&#19979;&#34892;&#25991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2021苏广电发上下行文.dotx</Template>
  <Pages>2</Pages>
  <Words>101</Words>
  <Characters>112</Characters>
  <Lines>1</Lines>
  <Paragraphs>1</Paragraphs>
  <TotalTime>13</TotalTime>
  <ScaleCrop>false</ScaleCrop>
  <LinksUpToDate>false</LinksUpToDate>
  <CharactersWithSpaces>128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2021-07-30T10:53:00Z</dcterms:created>
  <dc:creator>kylin</dc:creator>
  <cp:lastModifiedBy>仇乐</cp:lastModifiedBy>
  <cp:lastPrinted>2021-07-30T11:02:00Z</cp:lastPrinted>
  <dcterms:modified xsi:type="dcterms:W3CDTF">2021-07-30T03:55:50Z</dcterms:modified>
  <dc:title>苏政发上行文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